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left w:w="85" w:type="dxa"/>
          <w:right w:w="170" w:type="dxa"/>
        </w:tblCellMar>
        <w:tblLook w:val="04A0" w:firstRow="1" w:lastRow="0" w:firstColumn="1" w:lastColumn="0" w:noHBand="0" w:noVBand="1"/>
      </w:tblPr>
      <w:tblGrid>
        <w:gridCol w:w="1313"/>
        <w:gridCol w:w="2186"/>
        <w:gridCol w:w="1867"/>
        <w:gridCol w:w="542"/>
        <w:gridCol w:w="1096"/>
        <w:gridCol w:w="1751"/>
        <w:gridCol w:w="1745"/>
      </w:tblGrid>
      <w:tr w:rsidR="00885343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9F6351" w:rsidRPr="001D347E" w:rsidRDefault="009F6351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班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1" w:type="pct"/>
          </w:tcPr>
          <w:p w:rsidR="009F6351" w:rsidRPr="001F3AE1" w:rsidRDefault="00742CC0" w:rsidP="002C0F12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二</w:t>
            </w:r>
            <w:r w:rsidR="009F6351"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年仁班</w:t>
            </w:r>
          </w:p>
        </w:tc>
        <w:tc>
          <w:tcPr>
            <w:tcW w:w="889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名</w:t>
            </w:r>
          </w:p>
        </w:tc>
        <w:tc>
          <w:tcPr>
            <w:tcW w:w="780" w:type="pct"/>
            <w:gridSpan w:val="2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號</w:t>
            </w:r>
          </w:p>
        </w:tc>
        <w:tc>
          <w:tcPr>
            <w:tcW w:w="831" w:type="pct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930" w:type="pct"/>
            <w:gridSpan w:val="2"/>
          </w:tcPr>
          <w:p w:rsidR="00B1373C" w:rsidRPr="001F3AE1" w:rsidRDefault="00DC1E58" w:rsidP="00777D99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數位科技</w:t>
            </w:r>
            <w:r w:rsidR="00777D99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應用</w:t>
            </w:r>
          </w:p>
        </w:tc>
        <w:tc>
          <w:tcPr>
            <w:tcW w:w="780" w:type="pct"/>
            <w:gridSpan w:val="2"/>
          </w:tcPr>
          <w:p w:rsidR="00B1373C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1665" w:type="pct"/>
            <w:gridSpan w:val="2"/>
          </w:tcPr>
          <w:p w:rsidR="00B1373C" w:rsidRPr="001F3AE1" w:rsidRDefault="00777D99" w:rsidP="00A46604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王德霖師</w:t>
            </w: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時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間</w:t>
            </w:r>
          </w:p>
        </w:tc>
        <w:tc>
          <w:tcPr>
            <w:tcW w:w="4375" w:type="pct"/>
            <w:gridSpan w:val="6"/>
          </w:tcPr>
          <w:p w:rsidR="00B1373C" w:rsidRDefault="00B1373C" w:rsidP="00742CC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 w:rsidR="00A03E1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年1</w:t>
            </w:r>
            <w:r w:rsidR="00742CC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</w:t>
            </w:r>
            <w:r w:rsidR="00742CC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日 13時30分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至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15時30分</w:t>
            </w: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6"/>
          </w:tcPr>
          <w:p w:rsidR="00B1373C" w:rsidRDefault="001D2E08" w:rsidP="002C0F12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1D2E0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御品家食品工廠、第一金證券澎湖分公司</w:t>
            </w:r>
          </w:p>
        </w:tc>
      </w:tr>
      <w:tr w:rsidR="00F157F1" w:rsidRPr="001F3AE1" w:rsidTr="008C6E7F">
        <w:trPr>
          <w:cantSplit/>
          <w:trHeight w:hRule="exact" w:val="3294"/>
        </w:trPr>
        <w:tc>
          <w:tcPr>
            <w:tcW w:w="625" w:type="pct"/>
            <w:vAlign w:val="center"/>
          </w:tcPr>
          <w:p w:rsidR="00BA71C1" w:rsidRDefault="00651865" w:rsidP="00E73E55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651865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御品家</w:t>
            </w:r>
          </w:p>
          <w:p w:rsidR="00F157F1" w:rsidRPr="00F157F1" w:rsidRDefault="00BA71C1" w:rsidP="00BA71C1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</w:tcPr>
          <w:p w:rsidR="00F157F1" w:rsidRPr="00B1373C" w:rsidRDefault="00F157F1" w:rsidP="007D775D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3"/>
            <w:vAlign w:val="center"/>
          </w:tcPr>
          <w:p w:rsidR="00F157F1" w:rsidRPr="00B1373C" w:rsidRDefault="00F157F1" w:rsidP="00451F36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BA71C1" w:rsidRPr="001F3AE1" w:rsidTr="009B26A1">
        <w:trPr>
          <w:cantSplit/>
          <w:trHeight w:val="3254"/>
        </w:trPr>
        <w:tc>
          <w:tcPr>
            <w:tcW w:w="625" w:type="pct"/>
            <w:vAlign w:val="center"/>
          </w:tcPr>
          <w:p w:rsidR="008D678C" w:rsidRDefault="00651865" w:rsidP="008D678C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651865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第一金</w:t>
            </w:r>
          </w:p>
          <w:p w:rsidR="00BA71C1" w:rsidRDefault="008D678C" w:rsidP="008D678C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  <w:vAlign w:val="center"/>
          </w:tcPr>
          <w:p w:rsidR="00BA71C1" w:rsidRPr="00F157F1" w:rsidRDefault="00BA71C1" w:rsidP="00BA71C1">
            <w:pPr>
              <w:ind w:right="-113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3"/>
            <w:vAlign w:val="center"/>
          </w:tcPr>
          <w:p w:rsidR="00BA71C1" w:rsidRPr="007D775D" w:rsidRDefault="00BA71C1" w:rsidP="00D01517">
            <w:pPr>
              <w:ind w:right="-113"/>
              <w:rPr>
                <w:noProof/>
                <w:sz w:val="22"/>
                <w:lang w:eastAsia="zh-TW"/>
              </w:rPr>
            </w:pPr>
          </w:p>
        </w:tc>
      </w:tr>
      <w:tr w:rsidR="00BD7413" w:rsidRPr="001F3AE1" w:rsidTr="00B76B83">
        <w:trPr>
          <w:cantSplit/>
          <w:trHeight w:val="5655"/>
        </w:trPr>
        <w:tc>
          <w:tcPr>
            <w:tcW w:w="625" w:type="pct"/>
            <w:tcBorders>
              <w:top w:val="single" w:sz="4" w:space="0" w:color="235F62" w:themeColor="accent6"/>
              <w:bottom w:val="single" w:sz="18" w:space="0" w:color="235F62" w:themeColor="accent6"/>
            </w:tcBorders>
            <w:vAlign w:val="center"/>
          </w:tcPr>
          <w:p w:rsidR="00BD7413" w:rsidRPr="003C09E0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參觀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心得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</w:pPr>
            <w:r w:rsidRPr="00E73E55"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200字</w:t>
            </w:r>
          </w:p>
          <w:p w:rsidR="00BD7413" w:rsidRDefault="00BD7413" w:rsidP="00F24F34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以上</w:t>
            </w:r>
          </w:p>
        </w:tc>
        <w:tc>
          <w:tcPr>
            <w:tcW w:w="4375" w:type="pct"/>
            <w:gridSpan w:val="6"/>
            <w:tcBorders>
              <w:top w:val="single" w:sz="4" w:space="0" w:color="235F62" w:themeColor="accent6"/>
              <w:bottom w:val="single" w:sz="18" w:space="0" w:color="235F62" w:themeColor="accent6"/>
            </w:tcBorders>
          </w:tcPr>
          <w:p w:rsidR="00DC2921" w:rsidRPr="00B1373C" w:rsidRDefault="00DC2921" w:rsidP="005E18F9">
            <w:pPr>
              <w:ind w:right="-113" w:firstLineChars="200" w:firstLine="4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</w:tbl>
    <w:p w:rsidR="009B26A1" w:rsidRDefault="009B26A1">
      <w:pPr>
        <w:ind w:right="0"/>
      </w:pPr>
      <w:r>
        <w:br w:type="page"/>
      </w:r>
    </w:p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13"/>
        <w:gridCol w:w="1499"/>
        <w:gridCol w:w="693"/>
        <w:gridCol w:w="300"/>
        <w:gridCol w:w="1842"/>
        <w:gridCol w:w="260"/>
        <w:gridCol w:w="733"/>
        <w:gridCol w:w="363"/>
        <w:gridCol w:w="1338"/>
        <w:gridCol w:w="414"/>
        <w:gridCol w:w="720"/>
        <w:gridCol w:w="1025"/>
      </w:tblGrid>
      <w:tr w:rsidR="00CD01A2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lastRenderedPageBreak/>
              <w:t>班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4" w:type="pct"/>
            <w:gridSpan w:val="2"/>
          </w:tcPr>
          <w:p w:rsidR="00CD01A2" w:rsidRPr="001F3AE1" w:rsidRDefault="00742CC0" w:rsidP="005F1090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二</w:t>
            </w:r>
            <w:r w:rsidR="00CD01A2"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年仁班</w:t>
            </w:r>
          </w:p>
        </w:tc>
        <w:tc>
          <w:tcPr>
            <w:tcW w:w="1020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　　名</w:t>
            </w:r>
          </w:p>
        </w:tc>
        <w:tc>
          <w:tcPr>
            <w:tcW w:w="646" w:type="pct"/>
            <w:gridSpan w:val="3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　　號</w:t>
            </w:r>
          </w:p>
        </w:tc>
        <w:tc>
          <w:tcPr>
            <w:tcW w:w="831" w:type="pct"/>
            <w:gridSpan w:val="2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A528EB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A528EB" w:rsidRPr="001D347E" w:rsidRDefault="00A528EB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044" w:type="pct"/>
            <w:gridSpan w:val="2"/>
          </w:tcPr>
          <w:p w:rsidR="00A528EB" w:rsidRPr="001F3AE1" w:rsidRDefault="00A528EB" w:rsidP="002B3738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數位科技</w:t>
            </w:r>
            <w:r w:rsidR="002B373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應用</w:t>
            </w:r>
            <w:bookmarkStart w:id="0" w:name="_GoBack"/>
            <w:bookmarkEnd w:id="0"/>
          </w:p>
        </w:tc>
        <w:tc>
          <w:tcPr>
            <w:tcW w:w="1020" w:type="pct"/>
            <w:gridSpan w:val="2"/>
            <w:shd w:val="clear" w:color="auto" w:fill="8FD3D7" w:themeFill="accent6" w:themeFillTint="66"/>
          </w:tcPr>
          <w:p w:rsidR="00A528EB" w:rsidRPr="001F3AE1" w:rsidRDefault="00A528EB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646" w:type="pct"/>
            <w:gridSpan w:val="3"/>
          </w:tcPr>
          <w:p w:rsidR="00A528EB" w:rsidRPr="003C09E0" w:rsidRDefault="00777D99" w:rsidP="00A46604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777D99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王德霖</w:t>
            </w:r>
            <w:r w:rsidR="00A528EB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師</w:t>
            </w:r>
          </w:p>
        </w:tc>
        <w:tc>
          <w:tcPr>
            <w:tcW w:w="1665" w:type="pct"/>
            <w:gridSpan w:val="4"/>
          </w:tcPr>
          <w:p w:rsidR="00A528EB" w:rsidRPr="001F3AE1" w:rsidRDefault="00A528EB" w:rsidP="00742CC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年1</w:t>
            </w:r>
            <w:r w:rsidR="00742CC0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</w:t>
            </w:r>
            <w:r w:rsidR="00742CC0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2日</w:t>
            </w:r>
          </w:p>
        </w:tc>
      </w:tr>
      <w:tr w:rsidR="00CD01A2" w:rsidRPr="001F3AE1" w:rsidTr="009B26A1">
        <w:trPr>
          <w:cantSplit/>
        </w:trPr>
        <w:tc>
          <w:tcPr>
            <w:tcW w:w="625" w:type="pct"/>
            <w:tcBorders>
              <w:bottom w:val="single" w:sz="4" w:space="0" w:color="235F62" w:themeColor="accent6"/>
            </w:tcBorders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11"/>
            <w:tcBorders>
              <w:bottom w:val="single" w:sz="4" w:space="0" w:color="235F62" w:themeColor="accent6"/>
            </w:tcBorders>
          </w:tcPr>
          <w:p w:rsidR="00CD01A2" w:rsidRDefault="001D2E08" w:rsidP="005F109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1D2E0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御品家食品工廠、第一金證券澎湖分公司</w:t>
            </w:r>
          </w:p>
        </w:tc>
      </w:tr>
      <w:tr w:rsidR="006440BB" w:rsidRPr="001F3AE1" w:rsidTr="000D7018">
        <w:trPr>
          <w:cantSplit/>
          <w:trHeight w:val="3164"/>
        </w:trPr>
        <w:tc>
          <w:tcPr>
            <w:tcW w:w="625" w:type="pct"/>
            <w:tcBorders>
              <w:top w:val="single" w:sz="4" w:space="0" w:color="235F62" w:themeColor="accent6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3C09E0" w:rsidRDefault="006440BB" w:rsidP="006440BB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6440BB" w:rsidRPr="006440BB" w:rsidRDefault="006440BB" w:rsidP="006440BB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6440BB" w:rsidRPr="001F3AE1" w:rsidTr="00103866">
        <w:trPr>
          <w:cantSplit/>
          <w:trHeight w:val="231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6440BB" w:rsidRPr="009B26A1" w:rsidRDefault="006440BB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6440BB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6440BB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5B18DD" w:rsidRPr="001F3AE1" w:rsidTr="00AE3BBE">
        <w:trPr>
          <w:cantSplit/>
          <w:trHeight w:val="3474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Pr="003C09E0" w:rsidRDefault="005B18DD" w:rsidP="005B18DD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5B18DD" w:rsidRDefault="005B18DD" w:rsidP="005B18DD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5B18DD" w:rsidRPr="001F3AE1" w:rsidTr="000D7018">
        <w:trPr>
          <w:cantSplit/>
          <w:trHeight w:val="309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5B18DD" w:rsidRPr="009B26A1" w:rsidRDefault="005B18DD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5B18DD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5B18DD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EF168E" w:rsidRPr="001F3AE1" w:rsidTr="00C3219C">
        <w:trPr>
          <w:cantSplit/>
          <w:trHeight w:val="3490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Pr="003C09E0" w:rsidRDefault="00EF168E" w:rsidP="00EF168E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</w:t>
            </w:r>
          </w:p>
          <w:p w:rsidR="00EF168E" w:rsidRDefault="00EF168E" w:rsidP="00EF168E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noProof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rFonts w:ascii="微軟正黑體" w:eastAsia="微軟正黑體" w:hAnsi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103866" w:rsidRPr="001F3AE1" w:rsidTr="00C3219C">
        <w:trPr>
          <w:cantSplit/>
          <w:trHeight w:val="293"/>
        </w:trPr>
        <w:tc>
          <w:tcPr>
            <w:tcW w:w="625" w:type="pct"/>
            <w:tcBorders>
              <w:top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EF168E" w:rsidRPr="009B26A1" w:rsidRDefault="00EF168E" w:rsidP="00507BD2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EF168E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</w:tcBorders>
          </w:tcPr>
          <w:p w:rsidR="00EF168E" w:rsidRPr="009B26A1" w:rsidRDefault="004F1985" w:rsidP="00B76B83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="00B76B83"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EF168E" w:rsidRPr="00A2144F" w:rsidTr="00103866">
        <w:trPr>
          <w:cantSplit/>
        </w:trPr>
        <w:tc>
          <w:tcPr>
            <w:tcW w:w="625" w:type="pct"/>
            <w:tcBorders>
              <w:top w:val="single" w:sz="18" w:space="0" w:color="235F62" w:themeColor="accent6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任課教師：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科主任：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實習組：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實習主任：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</w:tr>
    </w:tbl>
    <w:p w:rsidR="00CD01A2" w:rsidRPr="005022F5" w:rsidRDefault="00CD01A2" w:rsidP="003E12DF">
      <w:pPr>
        <w:pStyle w:val="afe"/>
        <w:spacing w:line="240" w:lineRule="exact"/>
        <w:rPr>
          <w:rFonts w:eastAsiaTheme="minorEastAsia"/>
        </w:rPr>
      </w:pPr>
    </w:p>
    <w:sectPr w:rsidR="00CD01A2" w:rsidRPr="005022F5" w:rsidSect="00AE3BBE">
      <w:headerReference w:type="default" r:id="rId11"/>
      <w:pgSz w:w="11906" w:h="16838" w:code="9"/>
      <w:pgMar w:top="1077" w:right="680" w:bottom="907" w:left="680" w:header="28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F5" w:rsidRDefault="005022F5" w:rsidP="001C66AD">
      <w:pPr>
        <w:spacing w:after="0" w:line="240" w:lineRule="auto"/>
      </w:pPr>
      <w:r>
        <w:separator/>
      </w:r>
    </w:p>
  </w:endnote>
  <w:end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B16065-ABCA-43DE-B4D0-61A562A5AA82}"/>
    <w:embedBold r:id="rId2" w:fontKey="{E3D384AC-54A4-479B-9241-065DF052A3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A5C5BB6-6020-4DC4-B308-EC58E4887DD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04AF91F-1C59-48DF-801B-EA512E3ED035}"/>
    <w:embedBold r:id="rId5" w:fontKey="{C774A9E6-99E9-44A2-BAA1-A7A09C105E92}"/>
    <w:embedItalic r:id="rId6" w:fontKey="{E744DF53-C199-4A49-9065-09A2E7A9C395}"/>
    <w:embedBoldItalic r:id="rId7" w:fontKey="{2E66B903-9643-49C6-9C9D-265E11A20E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51FBE92F-1B27-46B8-A8C6-891750E5FCB7}"/>
    <w:embedBold r:id="rId9" w:subsetted="1" w:fontKey="{22912BCD-8CB3-47FB-8392-B665FEBCD0B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AE6EB225-D1F1-46FD-81C6-6A4B97987F2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F5" w:rsidRDefault="005022F5" w:rsidP="001C66AD">
      <w:pPr>
        <w:spacing w:after="0" w:line="240" w:lineRule="auto"/>
      </w:pPr>
      <w:r>
        <w:separator/>
      </w:r>
    </w:p>
  </w:footnote>
  <w:foot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D0" w:rsidRPr="006D191A" w:rsidRDefault="007E11EC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>
      <w:rPr>
        <w:rFonts w:ascii="微軟正黑體" w:eastAsia="微軟正黑體" w:hAnsi="微軟正黑體" w:hint="eastAsia"/>
        <w:b/>
        <w:caps/>
        <w:noProof/>
        <w:color w:val="082A28" w:themeColor="text2"/>
        <w:sz w:val="32"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48260</wp:posOffset>
          </wp:positionV>
          <wp:extent cx="457200" cy="457200"/>
          <wp:effectExtent l="0" t="0" r="0" b="0"/>
          <wp:wrapNone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馬公高中(3-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9D0"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國立馬公高中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11</w:t>
    </w:r>
    <w:r w:rsidR="00C64073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2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學年度第1學期</w:t>
    </w:r>
    <w:r w:rsidR="00F041EE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 xml:space="preserve"> </w:t>
    </w:r>
  </w:p>
  <w:p w:rsidR="00EB79D0" w:rsidRPr="006D191A" w:rsidRDefault="00EB79D0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「</w:t>
    </w:r>
    <w:r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資料處理</w:t>
    </w:r>
    <w:r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科」校外職場參觀</w:t>
    </w:r>
    <w:r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心得報告書</w:t>
    </w:r>
  </w:p>
  <w:p w:rsidR="004F1FE1" w:rsidRPr="006956BB" w:rsidRDefault="004F1FE1" w:rsidP="00F041EE">
    <w:pPr>
      <w:pStyle w:val="ad"/>
      <w:spacing w:after="120" w:line="240" w:lineRule="exact"/>
      <w:rPr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01F2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C405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C25C5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2B206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3A724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F8238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E142D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9DE6396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145287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2"/>
  </w:num>
  <w:num w:numId="23">
    <w:abstractNumId w:val="5"/>
  </w:num>
  <w:num w:numId="24">
    <w:abstractNumId w:val="18"/>
  </w:num>
  <w:num w:numId="25">
    <w:abstractNumId w:val="8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F5"/>
    <w:rsid w:val="000027EA"/>
    <w:rsid w:val="00020F8E"/>
    <w:rsid w:val="00052382"/>
    <w:rsid w:val="0006568A"/>
    <w:rsid w:val="000668CE"/>
    <w:rsid w:val="00071B1F"/>
    <w:rsid w:val="00076F0F"/>
    <w:rsid w:val="00084253"/>
    <w:rsid w:val="000929E8"/>
    <w:rsid w:val="000A4963"/>
    <w:rsid w:val="000D1F49"/>
    <w:rsid w:val="000D7018"/>
    <w:rsid w:val="000E0945"/>
    <w:rsid w:val="000F3C2C"/>
    <w:rsid w:val="00103866"/>
    <w:rsid w:val="0010592A"/>
    <w:rsid w:val="001632C0"/>
    <w:rsid w:val="0017161A"/>
    <w:rsid w:val="001727CA"/>
    <w:rsid w:val="001B0B3A"/>
    <w:rsid w:val="001C171C"/>
    <w:rsid w:val="001C66AD"/>
    <w:rsid w:val="001D2E08"/>
    <w:rsid w:val="001D347E"/>
    <w:rsid w:val="001D38B2"/>
    <w:rsid w:val="001E7F49"/>
    <w:rsid w:val="001E7FCD"/>
    <w:rsid w:val="001F3377"/>
    <w:rsid w:val="001F3AE1"/>
    <w:rsid w:val="00217537"/>
    <w:rsid w:val="002430F3"/>
    <w:rsid w:val="00244D75"/>
    <w:rsid w:val="00284C4A"/>
    <w:rsid w:val="00293A92"/>
    <w:rsid w:val="002B0BAC"/>
    <w:rsid w:val="002B3738"/>
    <w:rsid w:val="002C0F12"/>
    <w:rsid w:val="002C56E6"/>
    <w:rsid w:val="002E5DCC"/>
    <w:rsid w:val="00361E11"/>
    <w:rsid w:val="003C09E0"/>
    <w:rsid w:val="003C3F59"/>
    <w:rsid w:val="003E12DF"/>
    <w:rsid w:val="003E40E4"/>
    <w:rsid w:val="0040090B"/>
    <w:rsid w:val="00433D57"/>
    <w:rsid w:val="00451F36"/>
    <w:rsid w:val="0045329F"/>
    <w:rsid w:val="004572C4"/>
    <w:rsid w:val="0046302A"/>
    <w:rsid w:val="00487D2D"/>
    <w:rsid w:val="004B1E57"/>
    <w:rsid w:val="004D5D62"/>
    <w:rsid w:val="004F1985"/>
    <w:rsid w:val="004F1FE1"/>
    <w:rsid w:val="004F76B4"/>
    <w:rsid w:val="00501AE4"/>
    <w:rsid w:val="005022F5"/>
    <w:rsid w:val="00504AA9"/>
    <w:rsid w:val="00507BD2"/>
    <w:rsid w:val="005112D0"/>
    <w:rsid w:val="00533D86"/>
    <w:rsid w:val="00555681"/>
    <w:rsid w:val="00567899"/>
    <w:rsid w:val="00577E06"/>
    <w:rsid w:val="005A3BF7"/>
    <w:rsid w:val="005B18DD"/>
    <w:rsid w:val="005D0135"/>
    <w:rsid w:val="005D0F76"/>
    <w:rsid w:val="005E18F9"/>
    <w:rsid w:val="005E6A9F"/>
    <w:rsid w:val="005F2035"/>
    <w:rsid w:val="005F7990"/>
    <w:rsid w:val="00600AC2"/>
    <w:rsid w:val="00613F3B"/>
    <w:rsid w:val="00617E5D"/>
    <w:rsid w:val="00622682"/>
    <w:rsid w:val="0063739C"/>
    <w:rsid w:val="006440BB"/>
    <w:rsid w:val="00651865"/>
    <w:rsid w:val="006518E5"/>
    <w:rsid w:val="006604DB"/>
    <w:rsid w:val="00674674"/>
    <w:rsid w:val="00691944"/>
    <w:rsid w:val="006956BB"/>
    <w:rsid w:val="006B248A"/>
    <w:rsid w:val="006B3F1D"/>
    <w:rsid w:val="006D171E"/>
    <w:rsid w:val="006D191A"/>
    <w:rsid w:val="006D7FF0"/>
    <w:rsid w:val="006E1EE8"/>
    <w:rsid w:val="006E4E85"/>
    <w:rsid w:val="006E6F45"/>
    <w:rsid w:val="00703BBA"/>
    <w:rsid w:val="00716776"/>
    <w:rsid w:val="00727403"/>
    <w:rsid w:val="00742CC0"/>
    <w:rsid w:val="007466B2"/>
    <w:rsid w:val="00770F25"/>
    <w:rsid w:val="00777D99"/>
    <w:rsid w:val="007B0A85"/>
    <w:rsid w:val="007B2E52"/>
    <w:rsid w:val="007C6A52"/>
    <w:rsid w:val="007D775D"/>
    <w:rsid w:val="007E11EC"/>
    <w:rsid w:val="008078CE"/>
    <w:rsid w:val="008119CC"/>
    <w:rsid w:val="0082043E"/>
    <w:rsid w:val="008351C8"/>
    <w:rsid w:val="00854E1C"/>
    <w:rsid w:val="00885343"/>
    <w:rsid w:val="00897331"/>
    <w:rsid w:val="008C6E7F"/>
    <w:rsid w:val="008C71F5"/>
    <w:rsid w:val="008D678C"/>
    <w:rsid w:val="008E203A"/>
    <w:rsid w:val="008E5E86"/>
    <w:rsid w:val="008F1BDC"/>
    <w:rsid w:val="0091229C"/>
    <w:rsid w:val="0091676D"/>
    <w:rsid w:val="00921475"/>
    <w:rsid w:val="00935BF5"/>
    <w:rsid w:val="00940E73"/>
    <w:rsid w:val="00950D39"/>
    <w:rsid w:val="009809E7"/>
    <w:rsid w:val="0098597D"/>
    <w:rsid w:val="00991FA9"/>
    <w:rsid w:val="009B26A1"/>
    <w:rsid w:val="009B2851"/>
    <w:rsid w:val="009F49EA"/>
    <w:rsid w:val="009F619A"/>
    <w:rsid w:val="009F6351"/>
    <w:rsid w:val="009F6DDE"/>
    <w:rsid w:val="00A03E10"/>
    <w:rsid w:val="00A2144F"/>
    <w:rsid w:val="00A254B7"/>
    <w:rsid w:val="00A370A8"/>
    <w:rsid w:val="00A46604"/>
    <w:rsid w:val="00A528EB"/>
    <w:rsid w:val="00A73847"/>
    <w:rsid w:val="00A90467"/>
    <w:rsid w:val="00AB2B2A"/>
    <w:rsid w:val="00AD58F2"/>
    <w:rsid w:val="00AE244D"/>
    <w:rsid w:val="00AE27CF"/>
    <w:rsid w:val="00AE3BBE"/>
    <w:rsid w:val="00AF1D15"/>
    <w:rsid w:val="00B1373C"/>
    <w:rsid w:val="00B208D4"/>
    <w:rsid w:val="00B21D72"/>
    <w:rsid w:val="00B27589"/>
    <w:rsid w:val="00B46CB8"/>
    <w:rsid w:val="00B76B83"/>
    <w:rsid w:val="00BA71C1"/>
    <w:rsid w:val="00BB4F89"/>
    <w:rsid w:val="00BD01D0"/>
    <w:rsid w:val="00BD4753"/>
    <w:rsid w:val="00BD5CB1"/>
    <w:rsid w:val="00BD7413"/>
    <w:rsid w:val="00BE0674"/>
    <w:rsid w:val="00BE5D42"/>
    <w:rsid w:val="00BE62EE"/>
    <w:rsid w:val="00C003BA"/>
    <w:rsid w:val="00C02566"/>
    <w:rsid w:val="00C17A78"/>
    <w:rsid w:val="00C17D14"/>
    <w:rsid w:val="00C3219C"/>
    <w:rsid w:val="00C46878"/>
    <w:rsid w:val="00C5019B"/>
    <w:rsid w:val="00C50D65"/>
    <w:rsid w:val="00C64073"/>
    <w:rsid w:val="00C82682"/>
    <w:rsid w:val="00C847C4"/>
    <w:rsid w:val="00CA5578"/>
    <w:rsid w:val="00CB4A51"/>
    <w:rsid w:val="00CD01A2"/>
    <w:rsid w:val="00CD06EB"/>
    <w:rsid w:val="00CD4532"/>
    <w:rsid w:val="00CD47B0"/>
    <w:rsid w:val="00CE1E0A"/>
    <w:rsid w:val="00CE35C6"/>
    <w:rsid w:val="00CE6104"/>
    <w:rsid w:val="00CE7918"/>
    <w:rsid w:val="00CF1B89"/>
    <w:rsid w:val="00D01517"/>
    <w:rsid w:val="00D05729"/>
    <w:rsid w:val="00D05D0B"/>
    <w:rsid w:val="00D16163"/>
    <w:rsid w:val="00D50B65"/>
    <w:rsid w:val="00D55364"/>
    <w:rsid w:val="00D86048"/>
    <w:rsid w:val="00D92900"/>
    <w:rsid w:val="00DB3FAD"/>
    <w:rsid w:val="00DC1E58"/>
    <w:rsid w:val="00DC2653"/>
    <w:rsid w:val="00DC2921"/>
    <w:rsid w:val="00DC5639"/>
    <w:rsid w:val="00DD1F07"/>
    <w:rsid w:val="00DD40BE"/>
    <w:rsid w:val="00DE1AB8"/>
    <w:rsid w:val="00DE4F75"/>
    <w:rsid w:val="00DF3A4C"/>
    <w:rsid w:val="00E001BB"/>
    <w:rsid w:val="00E033A8"/>
    <w:rsid w:val="00E33229"/>
    <w:rsid w:val="00E61C09"/>
    <w:rsid w:val="00E66C3D"/>
    <w:rsid w:val="00E73E55"/>
    <w:rsid w:val="00E85D54"/>
    <w:rsid w:val="00EA5402"/>
    <w:rsid w:val="00EB263C"/>
    <w:rsid w:val="00EB3B58"/>
    <w:rsid w:val="00EB79D0"/>
    <w:rsid w:val="00EC5D74"/>
    <w:rsid w:val="00EC6449"/>
    <w:rsid w:val="00EC7359"/>
    <w:rsid w:val="00EE3054"/>
    <w:rsid w:val="00EF168E"/>
    <w:rsid w:val="00F00606"/>
    <w:rsid w:val="00F01256"/>
    <w:rsid w:val="00F041EE"/>
    <w:rsid w:val="00F157F1"/>
    <w:rsid w:val="00F24F34"/>
    <w:rsid w:val="00F470AA"/>
    <w:rsid w:val="00F94586"/>
    <w:rsid w:val="00F94881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A433B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5" w:qFormat="1"/>
    <w:lsdException w:name="heading 2" w:semiHidden="1" w:uiPriority="6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" w:qFormat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D0135"/>
    <w:pPr>
      <w:ind w:right="720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link w:val="10"/>
    <w:uiPriority w:val="5"/>
    <w:qFormat/>
    <w:rsid w:val="005D013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6"/>
    <w:qFormat/>
    <w:rsid w:val="005D013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5D013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5D013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D013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5D0135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D0135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D0135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D0135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5"/>
    <w:rsid w:val="005D0135"/>
    <w:rPr>
      <w:rFonts w:ascii="Microsoft JhengHei UI" w:eastAsia="Microsoft JhengHei UI" w:hAnsi="Microsoft JhengHei UI"/>
      <w:b/>
      <w:color w:val="CFCFCF" w:themeColor="accent5" w:themeShade="E6"/>
      <w:sz w:val="36"/>
    </w:rPr>
  </w:style>
  <w:style w:type="character" w:customStyle="1" w:styleId="11">
    <w:name w:val="雜湊標記1"/>
    <w:basedOn w:val="a4"/>
    <w:uiPriority w:val="99"/>
    <w:semiHidden/>
    <w:rsid w:val="005D013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2">
    <w:name w:val="編號清單"/>
    <w:basedOn w:val="a3"/>
    <w:semiHidden/>
    <w:qFormat/>
    <w:rsid w:val="005D0135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預設值"/>
    <w:semiHidden/>
    <w:rsid w:val="005D0135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6"/>
    <w:rsid w:val="005D0135"/>
    <w:rPr>
      <w:rFonts w:ascii="Microsoft JhengHei UI" w:eastAsia="Microsoft JhengHei UI" w:hAnsi="Microsoft Jheng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5D0135"/>
    <w:pPr>
      <w:spacing w:before="12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5D0135"/>
    <w:rPr>
      <w:rFonts w:ascii="Microsoft JhengHei UI" w:eastAsia="Microsoft JhengHei UI" w:hAnsi="Microsoft JhengHei UI"/>
      <w:b/>
      <w:bCs/>
      <w:color w:val="4CBABF" w:themeColor="accent2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D013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D0135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4"/>
    <w:link w:val="a9"/>
    <w:uiPriority w:val="99"/>
    <w:semiHidden/>
    <w:rsid w:val="005D0135"/>
    <w:rPr>
      <w:rFonts w:ascii="Microsoft JhengHei UI" w:eastAsia="Microsoft JhengHei UI" w:hAnsi="Microsoft JhengHei UI"/>
      <w:sz w:val="18"/>
      <w:szCs w:val="20"/>
    </w:rPr>
  </w:style>
  <w:style w:type="paragraph" w:styleId="a0">
    <w:name w:val="List Bullet"/>
    <w:basedOn w:val="a3"/>
    <w:uiPriority w:val="99"/>
    <w:semiHidden/>
    <w:rsid w:val="005D0135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D0135"/>
    <w:rPr>
      <w:szCs w:val="24"/>
    </w:rPr>
  </w:style>
  <w:style w:type="character" w:customStyle="1" w:styleId="ac">
    <w:name w:val="註解文字 字元"/>
    <w:basedOn w:val="a4"/>
    <w:link w:val="ab"/>
    <w:uiPriority w:val="99"/>
    <w:semiHidden/>
    <w:rsid w:val="005D0135"/>
    <w:rPr>
      <w:rFonts w:ascii="Microsoft JhengHei UI" w:eastAsia="Microsoft JhengHei UI" w:hAnsi="Microsoft JhengHei UI"/>
      <w:szCs w:val="24"/>
    </w:rPr>
  </w:style>
  <w:style w:type="paragraph" w:styleId="ad">
    <w:name w:val="header"/>
    <w:basedOn w:val="a3"/>
    <w:link w:val="ae"/>
    <w:uiPriority w:val="99"/>
    <w:semiHidden/>
    <w:rsid w:val="005D013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頁首 字元"/>
    <w:basedOn w:val="a4"/>
    <w:link w:val="ad"/>
    <w:uiPriority w:val="99"/>
    <w:semiHidden/>
    <w:rsid w:val="005D0135"/>
    <w:rPr>
      <w:rFonts w:ascii="Microsoft JhengHei UI" w:eastAsia="Microsoft JhengHei UI" w:hAnsi="Microsoft JhengHei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5D013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頁尾 字元"/>
    <w:basedOn w:val="a4"/>
    <w:link w:val="af"/>
    <w:uiPriority w:val="99"/>
    <w:rsid w:val="005D0135"/>
    <w:rPr>
      <w:rFonts w:ascii="Microsoft JhengHei UI" w:eastAsia="Microsoft JhengHei UI" w:hAnsi="Microsoft Jheng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5D0135"/>
    <w:rPr>
      <w:rFonts w:ascii="Microsoft JhengHei UI" w:eastAsia="Microsoft JhengHei UI" w:hAnsi="Microsoft JhengHei UI"/>
      <w:vertAlign w:val="superscript"/>
    </w:rPr>
  </w:style>
  <w:style w:type="character" w:styleId="af2">
    <w:name w:val="annotation reference"/>
    <w:basedOn w:val="a4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1">
    <w:name w:val="List Number"/>
    <w:basedOn w:val="a3"/>
    <w:uiPriority w:val="99"/>
    <w:semiHidden/>
    <w:rsid w:val="005D0135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5D0135"/>
    <w:rPr>
      <w:rFonts w:ascii="Microsoft JhengHei UI" w:eastAsia="Microsoft JhengHei UI" w:hAnsi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D0135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5D0135"/>
    <w:rPr>
      <w:rFonts w:ascii="Microsoft JhengHei UI" w:eastAsia="Microsoft JhengHei UI" w:hAnsi="Microsoft JhengHei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5D0135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"/>
    <w:qFormat/>
    <w:rsid w:val="005D0135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標題 字元"/>
    <w:basedOn w:val="a4"/>
    <w:link w:val="af7"/>
    <w:uiPriority w:val="1"/>
    <w:rsid w:val="005D013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D0135"/>
    <w:pPr>
      <w:numPr>
        <w:ilvl w:val="1"/>
        <w:numId w:val="4"/>
      </w:numPr>
      <w:spacing w:before="120"/>
    </w:pPr>
  </w:style>
  <w:style w:type="table" w:customStyle="1" w:styleId="af9">
    <w:name w:val="數字表格"/>
    <w:basedOn w:val="a5"/>
    <w:uiPriority w:val="99"/>
    <w:rsid w:val="005D0135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5D0135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5D0135"/>
    <w:rPr>
      <w:rFonts w:ascii="Microsoft JhengHei UI" w:eastAsia="Microsoft JhengHei UI" w:hAnsi="Microsoft JhengHei UI"/>
      <w:b/>
      <w:bCs/>
      <w:color w:val="4BACC6"/>
      <w:sz w:val="25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5D0135"/>
    <w:rPr>
      <w:rFonts w:ascii="Microsoft JhengHei UI" w:eastAsia="Microsoft JhengHei UI" w:hAnsi="Microsoft JhengHei UI" w:cstheme="majorBidi"/>
      <w:color w:val="092F2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092F2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0135"/>
    <w:rPr>
      <w:rFonts w:ascii="Microsoft JhengHei UI" w:eastAsia="Microsoft JhengHei UI" w:hAnsi="Microsoft JhengHei UI" w:cstheme="majorBidi"/>
      <w:color w:val="85402C" w:themeColor="accent3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D013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D013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D013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D0135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D0135"/>
    <w:rPr>
      <w:rFonts w:ascii="Microsoft JhengHei UI" w:eastAsia="Microsoft JhengHei UI" w:hAnsi="Microsoft JhengHei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5D0135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D013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D0135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e">
    <w:name w:val="姓名"/>
    <w:basedOn w:val="a3"/>
    <w:uiPriority w:val="1"/>
    <w:qFormat/>
    <w:rsid w:val="005D013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qFormat/>
    <w:rsid w:val="005D0135"/>
    <w:pPr>
      <w:spacing w:after="0"/>
    </w:pPr>
  </w:style>
  <w:style w:type="paragraph" w:styleId="aff0">
    <w:name w:val="Date"/>
    <w:basedOn w:val="a3"/>
    <w:next w:val="a3"/>
    <w:link w:val="aff1"/>
    <w:uiPriority w:val="3"/>
    <w:qFormat/>
    <w:rsid w:val="005D0135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5D013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元"/>
    <w:basedOn w:val="a4"/>
    <w:link w:val="aff0"/>
    <w:uiPriority w:val="3"/>
    <w:rsid w:val="005D0135"/>
    <w:rPr>
      <w:rFonts w:ascii="Microsoft JhengHei UI" w:eastAsia="Microsoft JhengHei UI" w:hAnsi="Microsoft JhengHei UI"/>
    </w:rPr>
  </w:style>
  <w:style w:type="paragraph" w:styleId="aff3">
    <w:name w:val="Salutation"/>
    <w:basedOn w:val="a3"/>
    <w:next w:val="a3"/>
    <w:link w:val="aff4"/>
    <w:uiPriority w:val="99"/>
    <w:rsid w:val="005D013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問候 字元"/>
    <w:basedOn w:val="a4"/>
    <w:link w:val="aff3"/>
    <w:uiPriority w:val="99"/>
    <w:rsid w:val="005D0135"/>
    <w:rPr>
      <w:rFonts w:ascii="Microsoft JhengHei UI" w:eastAsia="Microsoft JhengHei UI" w:hAnsi="Microsoft Jheng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5D0135"/>
  </w:style>
  <w:style w:type="character" w:customStyle="1" w:styleId="aff6">
    <w:name w:val="簽名 字元"/>
    <w:basedOn w:val="a4"/>
    <w:link w:val="aff5"/>
    <w:uiPriority w:val="99"/>
    <w:rsid w:val="005D0135"/>
    <w:rPr>
      <w:rFonts w:ascii="Microsoft JhengHei UI" w:eastAsia="Microsoft JhengHei UI" w:hAnsi="Microsoft JhengHei UI"/>
    </w:rPr>
  </w:style>
  <w:style w:type="character" w:styleId="aff7">
    <w:name w:val="Placeholder Text"/>
    <w:basedOn w:val="a4"/>
    <w:uiPriority w:val="99"/>
    <w:semiHidden/>
    <w:rsid w:val="005D0135"/>
    <w:rPr>
      <w:rFonts w:ascii="Microsoft JhengHei UI" w:eastAsia="Microsoft JhengHei UI" w:hAnsi="Microsoft JhengHei UI"/>
      <w:color w:val="808080"/>
    </w:rPr>
  </w:style>
  <w:style w:type="character" w:customStyle="1" w:styleId="Mention">
    <w:name w:val="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0135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5D0135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0135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013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5D0135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5D0135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5D0135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5D0135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5D0135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5D0135"/>
    <w:pPr>
      <w:spacing w:after="100"/>
      <w:ind w:left="2240"/>
    </w:pPr>
  </w:style>
  <w:style w:type="character" w:styleId="aff8">
    <w:name w:val="Subtle Reference"/>
    <w:basedOn w:val="a4"/>
    <w:uiPriority w:val="31"/>
    <w:semiHidden/>
    <w:rsid w:val="005D013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9">
    <w:name w:val="Subtle Emphasis"/>
    <w:basedOn w:val="a4"/>
    <w:uiPriority w:val="19"/>
    <w:semiHidden/>
    <w:qFormat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a">
    <w:name w:val="Table Professional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b">
    <w:name w:val="Bibliography"/>
    <w:basedOn w:val="a3"/>
    <w:next w:val="a3"/>
    <w:uiPriority w:val="37"/>
    <w:semiHidden/>
    <w:unhideWhenUsed/>
    <w:rsid w:val="005D0135"/>
  </w:style>
  <w:style w:type="character" w:customStyle="1" w:styleId="Hashtag">
    <w:name w:val="Hashtag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c">
    <w:name w:val="Message Header"/>
    <w:basedOn w:val="a3"/>
    <w:link w:val="affd"/>
    <w:uiPriority w:val="99"/>
    <w:semiHidden/>
    <w:unhideWhenUsed/>
    <w:rsid w:val="005D01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d">
    <w:name w:val="訊息欄位名稱 字元"/>
    <w:basedOn w:val="a4"/>
    <w:link w:val="affc"/>
    <w:uiPriority w:val="99"/>
    <w:semiHidden/>
    <w:rsid w:val="005D013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e">
    <w:name w:val="Table Elegant"/>
    <w:basedOn w:val="a5"/>
    <w:uiPriority w:val="99"/>
    <w:semiHidden/>
    <w:unhideWhenUsed/>
    <w:rsid w:val="005D013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List"/>
    <w:basedOn w:val="a3"/>
    <w:uiPriority w:val="99"/>
    <w:semiHidden/>
    <w:rsid w:val="005D0135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5D0135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5D0135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5D0135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5D0135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013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List Continue"/>
    <w:basedOn w:val="a3"/>
    <w:uiPriority w:val="99"/>
    <w:semiHidden/>
    <w:rsid w:val="005D0135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5D0135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5D0135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D0135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D0135"/>
    <w:pPr>
      <w:spacing w:after="120"/>
      <w:ind w:left="1800"/>
      <w:contextualSpacing/>
    </w:pPr>
  </w:style>
  <w:style w:type="paragraph" w:styleId="afff1">
    <w:name w:val="List Paragraph"/>
    <w:basedOn w:val="a3"/>
    <w:uiPriority w:val="34"/>
    <w:semiHidden/>
    <w:qFormat/>
    <w:rsid w:val="005D0135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5D0135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5D0135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5D0135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5D0135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5D0135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5D0135"/>
    <w:pPr>
      <w:numPr>
        <w:numId w:val="30"/>
      </w:numPr>
      <w:contextualSpacing/>
    </w:pPr>
  </w:style>
  <w:style w:type="paragraph" w:styleId="afff2">
    <w:name w:val="Subtitle"/>
    <w:basedOn w:val="a3"/>
    <w:next w:val="a3"/>
    <w:link w:val="afff3"/>
    <w:uiPriority w:val="2"/>
    <w:qFormat/>
    <w:rsid w:val="005D013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3">
    <w:name w:val="副標題 字元"/>
    <w:basedOn w:val="a4"/>
    <w:link w:val="afff2"/>
    <w:uiPriority w:val="2"/>
    <w:rsid w:val="005D013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013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macro"/>
    <w:link w:val="afff5"/>
    <w:semiHidden/>
    <w:rsid w:val="005D01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5">
    <w:name w:val="巨集文字 字元"/>
    <w:basedOn w:val="a4"/>
    <w:link w:val="afff4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envelope return"/>
    <w:basedOn w:val="a3"/>
    <w:uiPriority w:val="99"/>
    <w:semiHidden/>
    <w:unhideWhenUsed/>
    <w:rsid w:val="005D0135"/>
    <w:pPr>
      <w:spacing w:after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5D0135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5D0135"/>
    <w:pPr>
      <w:spacing w:after="0"/>
      <w:ind w:left="280" w:hanging="280"/>
    </w:pPr>
  </w:style>
  <w:style w:type="paragraph" w:styleId="afffb">
    <w:name w:val="toa heading"/>
    <w:basedOn w:val="a3"/>
    <w:next w:val="a3"/>
    <w:uiPriority w:val="99"/>
    <w:semiHidden/>
    <w:rsid w:val="005D0135"/>
    <w:pPr>
      <w:spacing w:before="120"/>
    </w:pPr>
    <w:rPr>
      <w:rFonts w:cstheme="majorBidi"/>
      <w:b/>
      <w:bCs/>
      <w:sz w:val="24"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5D0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e">
    <w:name w:val="Emphasis"/>
    <w:basedOn w:val="a4"/>
    <w:uiPriority w:val="20"/>
    <w:semiHidden/>
    <w:rsid w:val="005D0135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013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013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013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2">
    <w:name w:val="Balloon Text"/>
    <w:basedOn w:val="a3"/>
    <w:link w:val="affff3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3">
    <w:name w:val="註解方塊文字 字元"/>
    <w:basedOn w:val="a4"/>
    <w:link w:val="affff2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ffff4">
    <w:name w:val="envelope address"/>
    <w:basedOn w:val="a3"/>
    <w:uiPriority w:val="99"/>
    <w:semiHidden/>
    <w:unhideWhenUsed/>
    <w:rsid w:val="005D01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5">
    <w:name w:val="Block Text"/>
    <w:basedOn w:val="a3"/>
    <w:uiPriority w:val="99"/>
    <w:semiHidden/>
    <w:unhideWhenUsed/>
    <w:rsid w:val="005D013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6">
    <w:name w:val="Document Map"/>
    <w:basedOn w:val="a3"/>
    <w:link w:val="affff7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7">
    <w:name w:val="文件引導模式 字元"/>
    <w:basedOn w:val="a4"/>
    <w:link w:val="affff6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5D0135"/>
    <w:pPr>
      <w:numPr>
        <w:numId w:val="31"/>
      </w:numPr>
    </w:pPr>
  </w:style>
  <w:style w:type="table" w:styleId="19">
    <w:name w:val="Plain Table 1"/>
    <w:basedOn w:val="a5"/>
    <w:uiPriority w:val="41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8">
    <w:name w:val="Intense Reference"/>
    <w:basedOn w:val="a4"/>
    <w:uiPriority w:val="32"/>
    <w:semiHidden/>
    <w:rsid w:val="005D0135"/>
    <w:rPr>
      <w:rFonts w:ascii="Microsoft JhengHei UI" w:eastAsia="Microsoft JhengHei UI" w:hAnsi="Microsoft JhengHei UI"/>
      <w:b/>
      <w:bCs/>
      <w:smallCaps/>
      <w:color w:val="125F5B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5D013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styleId="affffb">
    <w:name w:val="Intense Emphasis"/>
    <w:basedOn w:val="a4"/>
    <w:uiPriority w:val="21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customStyle="1" w:styleId="SmartHyperlink">
    <w:name w:val="Smart Hyperlink"/>
    <w:basedOn w:val="a4"/>
    <w:uiPriority w:val="99"/>
    <w:semiHidden/>
    <w:unhideWhenUsed/>
    <w:rsid w:val="005D0135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c">
    <w:name w:val="Body Text"/>
    <w:basedOn w:val="a3"/>
    <w:link w:val="affffd"/>
    <w:uiPriority w:val="1"/>
    <w:semiHidden/>
    <w:unhideWhenUsed/>
    <w:qFormat/>
    <w:rsid w:val="005D0135"/>
    <w:pPr>
      <w:spacing w:after="120"/>
    </w:pPr>
  </w:style>
  <w:style w:type="character" w:customStyle="1" w:styleId="affffd">
    <w:name w:val="本文 字元"/>
    <w:basedOn w:val="a4"/>
    <w:link w:val="affffc"/>
    <w:uiPriority w:val="1"/>
    <w:semiHidden/>
    <w:rsid w:val="005D0135"/>
    <w:rPr>
      <w:rFonts w:ascii="Microsoft JhengHei UI" w:eastAsia="Microsoft JhengHei UI" w:hAnsi="Microsoft JhengHei UI"/>
    </w:rPr>
  </w:style>
  <w:style w:type="paragraph" w:styleId="2d">
    <w:name w:val="Body Text 2"/>
    <w:basedOn w:val="a3"/>
    <w:link w:val="2e"/>
    <w:uiPriority w:val="99"/>
    <w:semiHidden/>
    <w:unhideWhenUsed/>
    <w:rsid w:val="005D0135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0135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Indent"/>
    <w:basedOn w:val="a3"/>
    <w:link w:val="afffff"/>
    <w:uiPriority w:val="99"/>
    <w:semiHidden/>
    <w:unhideWhenUsed/>
    <w:rsid w:val="005D0135"/>
    <w:pPr>
      <w:spacing w:after="120"/>
      <w:ind w:left="360"/>
    </w:pPr>
  </w:style>
  <w:style w:type="character" w:customStyle="1" w:styleId="afffff">
    <w:name w:val="本文縮排 字元"/>
    <w:basedOn w:val="a4"/>
    <w:link w:val="affffe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0135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013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5D0135"/>
    <w:pPr>
      <w:spacing w:after="200"/>
      <w:ind w:firstLine="360"/>
    </w:pPr>
  </w:style>
  <w:style w:type="character" w:customStyle="1" w:styleId="afffff1">
    <w:name w:val="本文第一層縮排 字元"/>
    <w:basedOn w:val="affffd"/>
    <w:link w:val="afffff0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e"/>
    <w:link w:val="2f2"/>
    <w:uiPriority w:val="99"/>
    <w:semiHidden/>
    <w:unhideWhenUsed/>
    <w:rsid w:val="005D0135"/>
    <w:pPr>
      <w:spacing w:after="200"/>
      <w:ind w:firstLine="360"/>
    </w:pPr>
  </w:style>
  <w:style w:type="character" w:customStyle="1" w:styleId="2f2">
    <w:name w:val="本文第一層縮排 2 字元"/>
    <w:basedOn w:val="afffff"/>
    <w:link w:val="2f1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afffff2">
    <w:name w:val="Note Heading"/>
    <w:basedOn w:val="a3"/>
    <w:next w:val="a3"/>
    <w:link w:val="afffff3"/>
    <w:uiPriority w:val="99"/>
    <w:semiHidden/>
    <w:unhideWhenUsed/>
    <w:rsid w:val="005D0135"/>
    <w:pPr>
      <w:spacing w:after="0" w:line="240" w:lineRule="auto"/>
    </w:pPr>
  </w:style>
  <w:style w:type="character" w:customStyle="1" w:styleId="afffff3">
    <w:name w:val="註釋標題 字元"/>
    <w:basedOn w:val="a4"/>
    <w:link w:val="afffff2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4">
    <w:name w:val="Table Contemporary"/>
    <w:basedOn w:val="a5"/>
    <w:uiPriority w:val="99"/>
    <w:semiHidden/>
    <w:unhideWhenUsed/>
    <w:rsid w:val="005D013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5"/>
    <w:uiPriority w:val="60"/>
    <w:semiHidden/>
    <w:unhideWhenUsed/>
    <w:rsid w:val="005D0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a">
    <w:name w:val="List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3"/>
    <w:link w:val="afffffa"/>
    <w:uiPriority w:val="99"/>
    <w:semiHidden/>
    <w:unhideWhenUsed/>
    <w:rsid w:val="005D0135"/>
    <w:pPr>
      <w:spacing w:after="0" w:line="240" w:lineRule="auto"/>
    </w:pPr>
  </w:style>
  <w:style w:type="character" w:customStyle="1" w:styleId="afffffa">
    <w:name w:val="電子郵件簽名 字元"/>
    <w:basedOn w:val="a4"/>
    <w:link w:val="afffff9"/>
    <w:uiPriority w:val="99"/>
    <w:semiHidden/>
    <w:rsid w:val="005D0135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013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013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Simple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013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013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013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80" w:hanging="28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560" w:hanging="28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840" w:hanging="28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120" w:hanging="28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400" w:hanging="28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680" w:hanging="28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960" w:hanging="28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240" w:hanging="28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520" w:hanging="280"/>
    </w:pPr>
  </w:style>
  <w:style w:type="paragraph" w:styleId="afffffb">
    <w:name w:val="index heading"/>
    <w:basedOn w:val="a3"/>
    <w:next w:val="1e"/>
    <w:uiPriority w:val="99"/>
    <w:semiHidden/>
    <w:rsid w:val="005D0135"/>
    <w:rPr>
      <w:rFonts w:cstheme="majorBidi"/>
      <w:b/>
      <w:bCs/>
    </w:rPr>
  </w:style>
  <w:style w:type="paragraph" w:styleId="afffffc">
    <w:name w:val="Plain Text"/>
    <w:basedOn w:val="a3"/>
    <w:link w:val="afffffd"/>
    <w:uiPriority w:val="99"/>
    <w:semiHidden/>
    <w:unhideWhenUsed/>
    <w:rsid w:val="005D0135"/>
    <w:pPr>
      <w:spacing w:after="0" w:line="240" w:lineRule="auto"/>
    </w:pPr>
    <w:rPr>
      <w:sz w:val="21"/>
      <w:szCs w:val="21"/>
    </w:rPr>
  </w:style>
  <w:style w:type="character" w:customStyle="1" w:styleId="afffffd">
    <w:name w:val="純文字 字元"/>
    <w:basedOn w:val="a4"/>
    <w:link w:val="afffffc"/>
    <w:uiPriority w:val="99"/>
    <w:semiHidden/>
    <w:rsid w:val="005D0135"/>
    <w:rPr>
      <w:rFonts w:ascii="Microsoft JhengHei UI" w:eastAsia="Microsoft JhengHei UI" w:hAnsi="Microsoft JhengHei UI"/>
      <w:sz w:val="21"/>
      <w:szCs w:val="21"/>
    </w:rPr>
  </w:style>
  <w:style w:type="paragraph" w:styleId="afffffe">
    <w:name w:val="Closing"/>
    <w:basedOn w:val="a3"/>
    <w:link w:val="affffff"/>
    <w:uiPriority w:val="99"/>
    <w:semiHidden/>
    <w:unhideWhenUsed/>
    <w:rsid w:val="005D0135"/>
    <w:pPr>
      <w:spacing w:after="0" w:line="240" w:lineRule="auto"/>
      <w:ind w:left="4320"/>
    </w:pPr>
  </w:style>
  <w:style w:type="character" w:customStyle="1" w:styleId="affffff">
    <w:name w:val="結語 字元"/>
    <w:basedOn w:val="a4"/>
    <w:link w:val="afffffe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f0">
    <w:name w:val="Table Grid"/>
    <w:basedOn w:val="a5"/>
    <w:rsid w:val="005D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013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013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013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5D0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6">
    <w:name w:val="Grid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6">
    <w:name w:val="Grid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013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013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013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5D013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4"/>
    <w:uiPriority w:val="22"/>
    <w:semiHidden/>
    <w:qFormat/>
    <w:rsid w:val="005D0135"/>
    <w:rPr>
      <w:rFonts w:ascii="Microsoft JhengHei UI" w:eastAsia="Microsoft JhengHei UI" w:hAnsi="Microsoft JhengHei UI"/>
      <w:b/>
      <w:bCs/>
    </w:rPr>
  </w:style>
  <w:style w:type="character" w:styleId="affffff5">
    <w:name w:val="pag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B\&#9733;&#31185;&#21209;\9-&#20854;&#23427;\111-12-15_&#19968;&#20161;&#26657;&#22806;&#21443;&#35264;(&#35336;&#30059;&#27794;&#36942;&#29992;&#23478;&#38263;&#26371;)-U\&#9733;&#36039;&#26009;&#34389;&#29702;&#31185;&#26657;&#22806;&#32887;&#22580;&#21443;&#35264;&#24515;&#24471;&#22577;&#21578;&#26360;&#31684;&#26412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purl.org/dc/dcmitype/"/>
    <ds:schemaRef ds:uri="http://purl.org/dc/elements/1.1/"/>
    <ds:schemaRef ds:uri="http://schemas.microsoft.com/office/2006/documentManagement/types"/>
    <ds:schemaRef ds:uri="16c05727-aa75-4e4a-9b5f-8a80a1165891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4B103EA-6105-4D35-8484-25608AC9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★資料處理科校外職場參觀心得報告書範本.dotx</Template>
  <TotalTime>0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資料處理科職場參觀心得</dc:title>
  <dc:subject/>
  <dc:creator/>
  <cp:keywords>資料處理科; 職場參觀; 心得</cp:keywords>
  <dc:description/>
  <cp:lastModifiedBy/>
  <cp:revision>1</cp:revision>
  <dcterms:created xsi:type="dcterms:W3CDTF">2022-12-13T01:26:00Z</dcterms:created>
  <dcterms:modified xsi:type="dcterms:W3CDTF">2023-11-24T06:43:00Z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